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B413C" w14:textId="77777777" w:rsidR="007E13FC" w:rsidRDefault="006825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A7961" wp14:editId="6D1F4784">
                <wp:simplePos x="0" y="0"/>
                <wp:positionH relativeFrom="column">
                  <wp:posOffset>733425</wp:posOffset>
                </wp:positionH>
                <wp:positionV relativeFrom="paragraph">
                  <wp:posOffset>25612</wp:posOffset>
                </wp:positionV>
                <wp:extent cx="114300" cy="9029700"/>
                <wp:effectExtent l="50800" t="25400" r="88900" b="114300"/>
                <wp:wrapThrough wrapText="bothSides">
                  <wp:wrapPolygon edited="0">
                    <wp:start x="-9600" y="-61"/>
                    <wp:lineTo x="-9600" y="21813"/>
                    <wp:lineTo x="33600" y="21813"/>
                    <wp:lineTo x="33600" y="-61"/>
                    <wp:lineTo x="-9600" y="-61"/>
                  </wp:wrapPolygon>
                </wp:wrapThrough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" cy="9029700"/>
                        </a:xfrm>
                        <a:prstGeom prst="rect">
                          <a:avLst/>
                        </a:prstGeom>
                        <a:solidFill>
                          <a:srgbClr val="660066"/>
                        </a:solidFill>
                        <a:ln w="9525" cap="flat" cmpd="sng" algn="ctr">
                          <a:solidFill>
                            <a:srgbClr val="660066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694F5" id="Rectangle 3" o:spid="_x0000_s1026" style="position:absolute;margin-left:57.75pt;margin-top:2pt;width:9pt;height:7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" fillcolor="#606" strokecolor="#606">
                <v:shadow on="t" opacity="22937f" mv:blur="40000f" origin=",.5" offset="0,23000emu"/>
                <v:path arrowok="t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A8DCB6" wp14:editId="552809B5">
                <wp:simplePos x="0" y="0"/>
                <wp:positionH relativeFrom="column">
                  <wp:posOffset>-342265</wp:posOffset>
                </wp:positionH>
                <wp:positionV relativeFrom="paragraph">
                  <wp:posOffset>1715770</wp:posOffset>
                </wp:positionV>
                <wp:extent cx="1028700" cy="114300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BE29017" w14:textId="77777777" w:rsidR="00744D2A" w:rsidRPr="00F92A68" w:rsidRDefault="00744D2A" w:rsidP="00335B6F">
                            <w:pPr>
                              <w:jc w:val="center"/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F92A68"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  <w:t>3951 N. Meridian Street Suite 220</w:t>
                            </w:r>
                          </w:p>
                          <w:p w14:paraId="6DBEAD6D" w14:textId="77777777" w:rsidR="00744D2A" w:rsidRPr="00F92A68" w:rsidRDefault="00744D2A" w:rsidP="004E45CA">
                            <w:pPr>
                              <w:jc w:val="center"/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F92A68"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  <w:t>Indianapolis, IN  46208</w:t>
                            </w:r>
                          </w:p>
                          <w:p w14:paraId="47101E2A" w14:textId="77777777" w:rsidR="00744D2A" w:rsidRPr="00F92A68" w:rsidRDefault="00744D2A" w:rsidP="00335B6F">
                            <w:pPr>
                              <w:jc w:val="center"/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F92A68"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  <w:t>800-609-8449</w:t>
                            </w:r>
                          </w:p>
                          <w:p w14:paraId="50621CEE" w14:textId="77777777" w:rsidR="00744D2A" w:rsidRPr="00F92A68" w:rsidRDefault="00744D2A" w:rsidP="00335B6F">
                            <w:pPr>
                              <w:jc w:val="center"/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</w:pPr>
                            <w:r w:rsidRPr="00F92A68">
                              <w:rPr>
                                <w:rFonts w:ascii="Neutra Display-Medium" w:hAnsi="Neutra Display-Medium"/>
                                <w:color w:val="7F7F7F"/>
                                <w:sz w:val="20"/>
                                <w:szCs w:val="20"/>
                              </w:rPr>
                              <w:t>www.inautism.org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8DCB6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-26.95pt;margin-top:135.1pt;width:81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" filled="f" stroked="f">
                <v:path arrowok="t"/>
                <v:textbox>
                  <w:txbxContent>
                    <w:p w14:paraId="6BE29017" w14:textId="77777777" w:rsidR="00744D2A" w:rsidRPr="00F92A68" w:rsidRDefault="00744D2A" w:rsidP="00335B6F">
                      <w:pPr>
                        <w:jc w:val="center"/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</w:pPr>
                      <w:r w:rsidRPr="00F92A68"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  <w:t>3951 N. Meridian Street Suite 220</w:t>
                      </w:r>
                    </w:p>
                    <w:p w14:paraId="6DBEAD6D" w14:textId="77777777" w:rsidR="00744D2A" w:rsidRPr="00F92A68" w:rsidRDefault="00744D2A" w:rsidP="004E45CA">
                      <w:pPr>
                        <w:jc w:val="center"/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</w:pPr>
                      <w:r w:rsidRPr="00F92A68"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  <w:t>Indianapolis, IN  46208</w:t>
                      </w:r>
                    </w:p>
                    <w:p w14:paraId="47101E2A" w14:textId="77777777" w:rsidR="00744D2A" w:rsidRPr="00F92A68" w:rsidRDefault="00744D2A" w:rsidP="00335B6F">
                      <w:pPr>
                        <w:jc w:val="center"/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</w:pPr>
                      <w:r w:rsidRPr="00F92A68"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  <w:t>800-609-8449</w:t>
                      </w:r>
                    </w:p>
                    <w:p w14:paraId="50621CEE" w14:textId="77777777" w:rsidR="00744D2A" w:rsidRPr="00F92A68" w:rsidRDefault="00744D2A" w:rsidP="00335B6F">
                      <w:pPr>
                        <w:jc w:val="center"/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</w:pPr>
                      <w:r w:rsidRPr="00F92A68">
                        <w:rPr>
                          <w:rFonts w:ascii="Neutra Display-Medium" w:hAnsi="Neutra Display-Medium"/>
                          <w:color w:val="7F7F7F"/>
                          <w:sz w:val="20"/>
                          <w:szCs w:val="20"/>
                        </w:rPr>
                        <w:t>www.inautism.org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04F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094B8D" wp14:editId="0BA46885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5029200" cy="9029700"/>
                <wp:effectExtent l="0" t="0" r="0" b="127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29200" cy="902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4F419B4" w14:textId="77777777" w:rsidR="00744D2A" w:rsidRPr="00B25634" w:rsidRDefault="00744D2A" w:rsidP="005E4F04">
                            <w:pPr>
                              <w:tabs>
                                <w:tab w:val="left" w:pos="4590"/>
                              </w:tabs>
                              <w:jc w:val="both"/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38AF233" w14:textId="77777777" w:rsidR="00744D2A" w:rsidRDefault="00744D2A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47A3FE9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60F275A8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April 22, 2016</w:t>
                            </w:r>
                          </w:p>
                          <w:p w14:paraId="509887B8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69B87F2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17BB0A2F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7D827A8C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Mr. Charles Hutchings</w:t>
                            </w:r>
                          </w:p>
                          <w:p w14:paraId="11A44606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3833 E. Brunswick Ave.</w:t>
                            </w:r>
                          </w:p>
                          <w:p w14:paraId="661EFCB7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Indianapolis, IN  46237</w:t>
                            </w:r>
                          </w:p>
                          <w:p w14:paraId="4DD1DC96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70833BF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Mr. Hutchings,</w:t>
                            </w:r>
                          </w:p>
                          <w:p w14:paraId="60B5E447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3D0352FB" w14:textId="77777777" w:rsidR="0068257C" w:rsidRDefault="0068257C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This letter serves as acknowledgement that you have donated a custom-made fountain pen</w:t>
                            </w:r>
                            <w:r w:rsidR="005611E8">
                              <w:rPr>
                                <w:rFonts w:ascii="Neutra Display-Light" w:hAnsi="Neutra Display-Light"/>
                              </w:rPr>
                              <w:t xml:space="preserve"> with engraved puzzle pieces to </w:t>
                            </w:r>
                            <w:r w:rsidR="002906A7">
                              <w:rPr>
                                <w:rFonts w:ascii="Neutra Display-Light" w:hAnsi="Neutra Display-Light"/>
                              </w:rPr>
                              <w:t xml:space="preserve">the Autism Society of Indiana. </w:t>
                            </w:r>
                            <w:r w:rsidR="005611E8">
                              <w:rPr>
                                <w:rFonts w:ascii="Neutra Display-Light" w:hAnsi="Neutra Display-Light"/>
                              </w:rPr>
                              <w:t xml:space="preserve">The estimated value of this item is </w:t>
                            </w:r>
                            <w:r w:rsidR="00D9577D">
                              <w:rPr>
                                <w:rFonts w:ascii="Neutra Display-Light" w:hAnsi="Neutra Display-Light"/>
                              </w:rPr>
                              <w:t>$200.</w:t>
                            </w:r>
                          </w:p>
                          <w:p w14:paraId="43934332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385B11B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A portion of the value may be tax deductible per IRS guidelin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Neutra Display-Light" w:hAnsi="Neutra Display-Light"/>
                              </w:rPr>
                              <w:t>es.</w:t>
                            </w:r>
                          </w:p>
                          <w:p w14:paraId="3AE8076A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72714698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The Autism Society of Indiana is an IRS registered 501(c)3 charitable organization.</w:t>
                            </w:r>
                          </w:p>
                          <w:p w14:paraId="7EAE344B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7C1923D8" w14:textId="77777777" w:rsidR="00D9577D" w:rsidRDefault="00D9577D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Thank you very much for your generous donation</w:t>
                            </w:r>
                            <w:r w:rsidR="00C92408">
                              <w:rPr>
                                <w:rFonts w:ascii="Neutra Display-Light" w:hAnsi="Neutra Display-Light"/>
                              </w:rPr>
                              <w:t>.</w:t>
                            </w:r>
                          </w:p>
                          <w:p w14:paraId="6B810662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4FDED39D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Sincerely,</w:t>
                            </w:r>
                          </w:p>
                          <w:p w14:paraId="32690B2C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02DE685C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  <w:noProof/>
                              </w:rPr>
                              <w:drawing>
                                <wp:inline distT="0" distB="0" distL="0" distR="0" wp14:anchorId="7B56CAE1" wp14:editId="4BB21273">
                                  <wp:extent cx="893368" cy="379307"/>
                                  <wp:effectExtent l="0" t="0" r="0" b="19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dana sig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1730" cy="3828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564EF1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</w:p>
                          <w:p w14:paraId="6F1F2BE6" w14:textId="77777777" w:rsidR="00C92408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Dana Renay</w:t>
                            </w:r>
                          </w:p>
                          <w:p w14:paraId="19E3F7D0" w14:textId="77777777" w:rsidR="00C92408" w:rsidRPr="00B25634" w:rsidRDefault="00C92408" w:rsidP="005E4F04">
                            <w:pPr>
                              <w:tabs>
                                <w:tab w:val="left" w:pos="4590"/>
                              </w:tabs>
                              <w:rPr>
                                <w:rFonts w:ascii="Neutra Display-Light" w:hAnsi="Neutra Display-Light"/>
                              </w:rPr>
                            </w:pPr>
                            <w:r>
                              <w:rPr>
                                <w:rFonts w:ascii="Neutra Display-Light" w:hAnsi="Neutra Display-Light"/>
                              </w:rPr>
                              <w:t>Chief Executive Ally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94B8D" id="Text Box 7" o:spid="_x0000_s1027" type="#_x0000_t202" style="position:absolute;margin-left:81pt;margin-top:-26.95pt;width:396pt;height:71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" filled="f" stroked="f">
                <v:path arrowok="t"/>
                <v:textbox>
                  <w:txbxContent>
                    <w:p w14:paraId="64F419B4" w14:textId="77777777" w:rsidR="00744D2A" w:rsidRPr="00B25634" w:rsidRDefault="00744D2A" w:rsidP="005E4F04">
                      <w:pPr>
                        <w:tabs>
                          <w:tab w:val="left" w:pos="4590"/>
                        </w:tabs>
                        <w:jc w:val="both"/>
                        <w:rPr>
                          <w:rFonts w:ascii="Neutra Display-Light" w:hAnsi="Neutra Display-Light"/>
                        </w:rPr>
                      </w:pPr>
                    </w:p>
                    <w:p w14:paraId="038AF233" w14:textId="77777777" w:rsidR="00744D2A" w:rsidRDefault="00744D2A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047A3FE9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60F275A8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April 22, 2016</w:t>
                      </w:r>
                    </w:p>
                    <w:p w14:paraId="509887B8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069B87F2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17BB0A2F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7D827A8C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Mr. Charles Hutchings</w:t>
                      </w:r>
                    </w:p>
                    <w:p w14:paraId="11A44606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3833 E. Brunswick Ave.</w:t>
                      </w:r>
                    </w:p>
                    <w:p w14:paraId="661EFCB7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Indianapolis, IN  46237</w:t>
                      </w:r>
                    </w:p>
                    <w:p w14:paraId="4DD1DC96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070833BF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Mr. Hutchings,</w:t>
                      </w:r>
                    </w:p>
                    <w:p w14:paraId="60B5E447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3D0352FB" w14:textId="77777777" w:rsidR="0068257C" w:rsidRDefault="0068257C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This letter serves as acknowledgement that you have donated a custom-made fountain pen</w:t>
                      </w:r>
                      <w:r w:rsidR="005611E8">
                        <w:rPr>
                          <w:rFonts w:ascii="Neutra Display-Light" w:hAnsi="Neutra Display-Light"/>
                        </w:rPr>
                        <w:t xml:space="preserve"> with engraved puzzle pieces to </w:t>
                      </w:r>
                      <w:r w:rsidR="002906A7">
                        <w:rPr>
                          <w:rFonts w:ascii="Neutra Display-Light" w:hAnsi="Neutra Display-Light"/>
                        </w:rPr>
                        <w:t xml:space="preserve">the Autism Society of Indiana. </w:t>
                      </w:r>
                      <w:r w:rsidR="005611E8">
                        <w:rPr>
                          <w:rFonts w:ascii="Neutra Display-Light" w:hAnsi="Neutra Display-Light"/>
                        </w:rPr>
                        <w:t xml:space="preserve">The estimated value of this item is </w:t>
                      </w:r>
                      <w:r w:rsidR="00D9577D">
                        <w:rPr>
                          <w:rFonts w:ascii="Neutra Display-Light" w:hAnsi="Neutra Display-Light"/>
                        </w:rPr>
                        <w:t>$200.</w:t>
                      </w:r>
                    </w:p>
                    <w:p w14:paraId="43934332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0385B11B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A portion of the value may be tax deductible per IRS guidelin</w:t>
                      </w:r>
                      <w:bookmarkStart w:id="1" w:name="_GoBack"/>
                      <w:bookmarkEnd w:id="1"/>
                      <w:r>
                        <w:rPr>
                          <w:rFonts w:ascii="Neutra Display-Light" w:hAnsi="Neutra Display-Light"/>
                        </w:rPr>
                        <w:t>es.</w:t>
                      </w:r>
                    </w:p>
                    <w:p w14:paraId="3AE8076A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72714698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The Autism Society of Indiana is an IRS registered 501(c)3 charitable organization.</w:t>
                      </w:r>
                    </w:p>
                    <w:p w14:paraId="7EAE344B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7C1923D8" w14:textId="77777777" w:rsidR="00D9577D" w:rsidRDefault="00D9577D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Thank you very much for your generous donation</w:t>
                      </w:r>
                      <w:r w:rsidR="00C92408">
                        <w:rPr>
                          <w:rFonts w:ascii="Neutra Display-Light" w:hAnsi="Neutra Display-Light"/>
                        </w:rPr>
                        <w:t>.</w:t>
                      </w:r>
                    </w:p>
                    <w:p w14:paraId="6B810662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4FDED39D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Sincerely,</w:t>
                      </w:r>
                    </w:p>
                    <w:p w14:paraId="32690B2C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02DE685C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  <w:noProof/>
                        </w:rPr>
                        <w:drawing>
                          <wp:inline distT="0" distB="0" distL="0" distR="0" wp14:anchorId="7B56CAE1" wp14:editId="4BB21273">
                            <wp:extent cx="893368" cy="379307"/>
                            <wp:effectExtent l="0" t="0" r="0" b="190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dana sig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1730" cy="3828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564EF1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</w:p>
                    <w:p w14:paraId="6F1F2BE6" w14:textId="77777777" w:rsidR="00C92408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Dana Renay</w:t>
                      </w:r>
                    </w:p>
                    <w:p w14:paraId="19E3F7D0" w14:textId="77777777" w:rsidR="00C92408" w:rsidRPr="00B25634" w:rsidRDefault="00C92408" w:rsidP="005E4F04">
                      <w:pPr>
                        <w:tabs>
                          <w:tab w:val="left" w:pos="4590"/>
                        </w:tabs>
                        <w:rPr>
                          <w:rFonts w:ascii="Neutra Display-Light" w:hAnsi="Neutra Display-Light"/>
                        </w:rPr>
                      </w:pPr>
                      <w:r>
                        <w:rPr>
                          <w:rFonts w:ascii="Neutra Display-Light" w:hAnsi="Neutra Display-Light"/>
                        </w:rPr>
                        <w:t>Chief Executive Ally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04FC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8B5B1F" wp14:editId="34336989">
                <wp:simplePos x="0" y="0"/>
                <wp:positionH relativeFrom="column">
                  <wp:posOffset>-341630</wp:posOffset>
                </wp:positionH>
                <wp:positionV relativeFrom="paragraph">
                  <wp:posOffset>-227330</wp:posOffset>
                </wp:positionV>
                <wp:extent cx="1028700" cy="182880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87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F1E2A7C" w14:textId="77777777" w:rsidR="00744D2A" w:rsidRDefault="00BA04FC">
                            <w:r w:rsidRPr="002D65F2">
                              <w:rPr>
                                <w:noProof/>
                              </w:rPr>
                              <w:drawing>
                                <wp:inline distT="0" distB="0" distL="0" distR="0" wp14:anchorId="097A913C" wp14:editId="3E225AE7">
                                  <wp:extent cx="939800" cy="1693545"/>
                                  <wp:effectExtent l="0" t="0" r="0" b="8255"/>
                                  <wp:docPr id="1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16935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B5B1F" id="Text Box 4" o:spid="_x0000_s1028" type="#_x0000_t202" style="position:absolute;margin-left:-26.9pt;margin-top:-17.85pt;width:81pt;height:2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" filled="f" stroked="f">
                <v:path arrowok="t"/>
                <v:textbox>
                  <w:txbxContent>
                    <w:p w14:paraId="1F1E2A7C" w14:textId="77777777" w:rsidR="00744D2A" w:rsidRDefault="00BA04FC">
                      <w:r w:rsidRPr="002D65F2">
                        <w:rPr>
                          <w:noProof/>
                        </w:rPr>
                        <w:drawing>
                          <wp:inline distT="0" distB="0" distL="0" distR="0" wp14:anchorId="097A913C" wp14:editId="3E225AE7">
                            <wp:extent cx="939800" cy="1693545"/>
                            <wp:effectExtent l="0" t="0" r="0" b="8255"/>
                            <wp:docPr id="1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16935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  <w:r w:rsidR="00083994">
        <w:tab/>
      </w:r>
    </w:p>
    <w:sectPr w:rsidR="007E13FC" w:rsidSect="0068257C">
      <w:headerReference w:type="default" r:id="rId9"/>
      <w:pgSz w:w="12240" w:h="15840"/>
      <w:pgMar w:top="234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CCC74C" w14:textId="77777777" w:rsidR="00C66F7A" w:rsidRDefault="00C66F7A" w:rsidP="000501AC">
      <w:r>
        <w:separator/>
      </w:r>
    </w:p>
  </w:endnote>
  <w:endnote w:type="continuationSeparator" w:id="0">
    <w:p w14:paraId="6E6B83EE" w14:textId="77777777" w:rsidR="00C66F7A" w:rsidRDefault="00C66F7A" w:rsidP="00050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Neutra Text-Book">
    <w:charset w:val="00"/>
    <w:family w:val="auto"/>
    <w:pitch w:val="variable"/>
    <w:sig w:usb0="800000AF" w:usb1="4000204A" w:usb2="00000000" w:usb3="00000000" w:csb0="00000009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Neutra Display-Medium">
    <w:charset w:val="00"/>
    <w:family w:val="auto"/>
    <w:pitch w:val="variable"/>
    <w:sig w:usb0="800000AF" w:usb1="4000204A" w:usb2="00000000" w:usb3="00000000" w:csb0="0000009B" w:csb1="00000000"/>
  </w:font>
  <w:font w:name="Neutra Display-Light">
    <w:charset w:val="00"/>
    <w:family w:val="auto"/>
    <w:pitch w:val="variable"/>
    <w:sig w:usb0="800000AF" w:usb1="4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7775C" w14:textId="77777777" w:rsidR="00C66F7A" w:rsidRDefault="00C66F7A" w:rsidP="000501AC">
      <w:r>
        <w:separator/>
      </w:r>
    </w:p>
  </w:footnote>
  <w:footnote w:type="continuationSeparator" w:id="0">
    <w:p w14:paraId="4BDFEFE8" w14:textId="77777777" w:rsidR="00C66F7A" w:rsidRDefault="00C66F7A" w:rsidP="000501A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CFEB4" w14:textId="77777777" w:rsidR="00744D2A" w:rsidRDefault="00744D2A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9266FE4"/>
    <w:multiLevelType w:val="hybridMultilevel"/>
    <w:tmpl w:val="9FCC01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DFE4C61"/>
    <w:multiLevelType w:val="hybridMultilevel"/>
    <w:tmpl w:val="D85E3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675D12"/>
    <w:multiLevelType w:val="hybridMultilevel"/>
    <w:tmpl w:val="5A9C8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3E4649"/>
    <w:multiLevelType w:val="hybridMultilevel"/>
    <w:tmpl w:val="1FD0E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826A99"/>
    <w:multiLevelType w:val="hybridMultilevel"/>
    <w:tmpl w:val="7D9C4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0E525B"/>
    <w:multiLevelType w:val="hybridMultilevel"/>
    <w:tmpl w:val="8B2A6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D72412"/>
    <w:multiLevelType w:val="hybridMultilevel"/>
    <w:tmpl w:val="1DAA4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7C"/>
    <w:rsid w:val="00042423"/>
    <w:rsid w:val="000501AC"/>
    <w:rsid w:val="00083994"/>
    <w:rsid w:val="001B0F35"/>
    <w:rsid w:val="00215CAA"/>
    <w:rsid w:val="002906A7"/>
    <w:rsid w:val="002D438D"/>
    <w:rsid w:val="00335B6F"/>
    <w:rsid w:val="003415C4"/>
    <w:rsid w:val="003644FD"/>
    <w:rsid w:val="004E45CA"/>
    <w:rsid w:val="00502B3E"/>
    <w:rsid w:val="0055469C"/>
    <w:rsid w:val="005611E8"/>
    <w:rsid w:val="005B6866"/>
    <w:rsid w:val="005C2825"/>
    <w:rsid w:val="005E4F04"/>
    <w:rsid w:val="0068257C"/>
    <w:rsid w:val="00690A8B"/>
    <w:rsid w:val="006C62C5"/>
    <w:rsid w:val="006D2D9F"/>
    <w:rsid w:val="006E009D"/>
    <w:rsid w:val="00732C15"/>
    <w:rsid w:val="00744D2A"/>
    <w:rsid w:val="007568D9"/>
    <w:rsid w:val="007E13FC"/>
    <w:rsid w:val="008D22F8"/>
    <w:rsid w:val="008E6CED"/>
    <w:rsid w:val="00976315"/>
    <w:rsid w:val="009D0778"/>
    <w:rsid w:val="009F3CF3"/>
    <w:rsid w:val="00A1736C"/>
    <w:rsid w:val="00A355D1"/>
    <w:rsid w:val="00BA04FC"/>
    <w:rsid w:val="00C05B28"/>
    <w:rsid w:val="00C4731A"/>
    <w:rsid w:val="00C66F7A"/>
    <w:rsid w:val="00C92408"/>
    <w:rsid w:val="00D9577D"/>
    <w:rsid w:val="00DF32C5"/>
    <w:rsid w:val="00E84D48"/>
    <w:rsid w:val="00F92A68"/>
    <w:rsid w:val="00FD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E2CEB3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8D9"/>
    <w:rPr>
      <w:rFonts w:ascii="Neutra Text-Book" w:hAnsi="Neutra Text-Book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68D9"/>
    <w:pPr>
      <w:keepNext/>
      <w:keepLines/>
      <w:spacing w:before="480"/>
      <w:jc w:val="right"/>
      <w:outlineLvl w:val="0"/>
    </w:pPr>
    <w:rPr>
      <w:rFonts w:eastAsia="ＭＳ ゴシック"/>
      <w:b/>
      <w:bCs/>
      <w:color w:val="7F7F7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8D9"/>
    <w:pPr>
      <w:keepNext/>
      <w:keepLines/>
      <w:spacing w:before="200"/>
      <w:jc w:val="right"/>
      <w:outlineLvl w:val="1"/>
    </w:pPr>
    <w:rPr>
      <w:rFonts w:eastAsia="ＭＳ ゴシック"/>
      <w:b/>
      <w:bCs/>
      <w:color w:val="7F7F7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5B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5B6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qFormat/>
    <w:rsid w:val="006C62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01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01AC"/>
  </w:style>
  <w:style w:type="paragraph" w:styleId="Footer">
    <w:name w:val="footer"/>
    <w:basedOn w:val="Normal"/>
    <w:link w:val="FooterChar"/>
    <w:uiPriority w:val="99"/>
    <w:unhideWhenUsed/>
    <w:rsid w:val="000501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01AC"/>
  </w:style>
  <w:style w:type="table" w:styleId="TableGrid">
    <w:name w:val="Table Grid"/>
    <w:basedOn w:val="TableNormal"/>
    <w:uiPriority w:val="59"/>
    <w:rsid w:val="006D2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"/>
    <w:rsid w:val="007568D9"/>
    <w:rPr>
      <w:rFonts w:ascii="Neutra Text-Book" w:eastAsia="ＭＳ ゴシック" w:hAnsi="Neutra Text-Book" w:cs="Times New Roman"/>
      <w:b/>
      <w:bCs/>
      <w:color w:val="7F7F7F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7568D9"/>
    <w:rPr>
      <w:rFonts w:ascii="Neutra Text-Book" w:eastAsia="ＭＳ ゴシック" w:hAnsi="Neutra Text-Book" w:cs="Times New Roman"/>
      <w:b/>
      <w:bCs/>
      <w:color w:val="7F7F7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DanaRenay/Library/Group%20Containers/UBF8T346G9.Office/User%20Content.localized/Templates.localized/ASI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ASI letterhead.dotx</Template>
  <TotalTime>6</TotalTime>
  <Pages>1</Pages>
  <Words>2</Words>
  <Characters>14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Autism Society of Indiana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Renay</dc:creator>
  <cp:keywords/>
  <dc:description/>
  <cp:lastModifiedBy>Dana Renay</cp:lastModifiedBy>
  <cp:revision>1</cp:revision>
  <cp:lastPrinted>2015-01-11T22:11:00Z</cp:lastPrinted>
  <dcterms:created xsi:type="dcterms:W3CDTF">2016-04-22T13:28:00Z</dcterms:created>
  <dcterms:modified xsi:type="dcterms:W3CDTF">2016-04-22T13:35:00Z</dcterms:modified>
</cp:coreProperties>
</file>